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ADA37" w14:textId="77777777" w:rsidR="007C3AFA" w:rsidRDefault="007C3AFA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</w:p>
    <w:p w14:paraId="5C1ADA38" w14:textId="77777777" w:rsidR="00AA6F4D" w:rsidRPr="00BB212B" w:rsidRDefault="007C3AFA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LGA Business Plan </w:t>
      </w:r>
      <w:r w:rsidR="00D211CA">
        <w:rPr>
          <w:rFonts w:ascii="Arial" w:hAnsi="Arial" w:cs="Arial"/>
          <w:sz w:val="28"/>
          <w:szCs w:val="28"/>
        </w:rPr>
        <w:t>2016</w:t>
      </w:r>
    </w:p>
    <w:p w14:paraId="5C1ADA39" w14:textId="77777777" w:rsidR="007C3AFA" w:rsidRDefault="007C3AFA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C1ADA3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5C1ADA3B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C1ADA3C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D211CA">
        <w:rPr>
          <w:rFonts w:ascii="Arial" w:hAnsi="Arial" w:cs="Arial"/>
          <w:szCs w:val="22"/>
        </w:rPr>
        <w:t>decision</w:t>
      </w:r>
      <w:r w:rsidR="00993971">
        <w:rPr>
          <w:rFonts w:ascii="Arial" w:hAnsi="Arial" w:cs="Arial"/>
          <w:szCs w:val="22"/>
        </w:rPr>
        <w:t>.</w:t>
      </w:r>
    </w:p>
    <w:p w14:paraId="5C1ADA3D" w14:textId="77777777" w:rsidR="007C3AFA" w:rsidRDefault="007C3AFA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C1ADA3E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5C1ADA3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1ADA40" w14:textId="77777777" w:rsidR="00B76A5E" w:rsidRDefault="000E2FD3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LGA currently produces an annual business plan, agreed by the Leadership Board and </w:t>
      </w:r>
      <w:r w:rsidR="0070668A">
        <w:rPr>
          <w:rFonts w:ascii="Arial" w:hAnsi="Arial" w:cs="Arial"/>
          <w:szCs w:val="22"/>
        </w:rPr>
        <w:t xml:space="preserve">LGA </w:t>
      </w:r>
      <w:r>
        <w:rPr>
          <w:rFonts w:ascii="Arial" w:hAnsi="Arial" w:cs="Arial"/>
          <w:szCs w:val="22"/>
        </w:rPr>
        <w:t xml:space="preserve">Executive and published in April each year, alongside the annual budget. </w:t>
      </w:r>
    </w:p>
    <w:p w14:paraId="5C1ADA41" w14:textId="77777777" w:rsidR="00B76A5E" w:rsidRDefault="00B76A5E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1ADA42" w14:textId="77777777" w:rsidR="00C56860" w:rsidRDefault="000E2FD3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Within the priorities set out in the plan, Boards agree their work prog</w:t>
      </w:r>
      <w:r w:rsidR="00B35035">
        <w:rPr>
          <w:rFonts w:ascii="Arial" w:hAnsi="Arial" w:cs="Arial"/>
          <w:szCs w:val="22"/>
        </w:rPr>
        <w:t>rammes in September each year. Formal m</w:t>
      </w:r>
      <w:r>
        <w:rPr>
          <w:rFonts w:ascii="Arial" w:hAnsi="Arial" w:cs="Arial"/>
          <w:szCs w:val="22"/>
        </w:rPr>
        <w:t>onitoring is undertaken via reports to Leadership Board</w:t>
      </w:r>
      <w:r w:rsidR="00B35035">
        <w:rPr>
          <w:rFonts w:ascii="Arial" w:hAnsi="Arial" w:cs="Arial"/>
          <w:szCs w:val="22"/>
        </w:rPr>
        <w:t xml:space="preserve"> and to the Senior Management Team</w:t>
      </w:r>
      <w:r>
        <w:rPr>
          <w:rFonts w:ascii="Arial" w:hAnsi="Arial" w:cs="Arial"/>
          <w:szCs w:val="22"/>
        </w:rPr>
        <w:t>.</w:t>
      </w:r>
    </w:p>
    <w:p w14:paraId="5C1ADA43" w14:textId="77777777" w:rsidR="000E2FD3" w:rsidRDefault="000E2FD3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1ADA44" w14:textId="77777777" w:rsidR="00B76A5E" w:rsidRDefault="00B76A5E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At their meeting on </w:t>
      </w:r>
      <w:r w:rsidR="00203868">
        <w:rPr>
          <w:rFonts w:ascii="Arial" w:hAnsi="Arial" w:cs="Arial"/>
          <w:szCs w:val="22"/>
        </w:rPr>
        <w:t>21</w:t>
      </w:r>
      <w:r>
        <w:rPr>
          <w:rFonts w:ascii="Arial" w:hAnsi="Arial" w:cs="Arial"/>
          <w:szCs w:val="22"/>
        </w:rPr>
        <w:t xml:space="preserve"> October, Leadership Board</w:t>
      </w:r>
      <w:r w:rsidR="0076359D">
        <w:rPr>
          <w:rFonts w:ascii="Arial" w:hAnsi="Arial" w:cs="Arial"/>
          <w:szCs w:val="22"/>
        </w:rPr>
        <w:t xml:space="preserve"> agreed</w:t>
      </w:r>
    </w:p>
    <w:p w14:paraId="5C1ADA45" w14:textId="77777777" w:rsidR="00B76A5E" w:rsidRDefault="00B76A5E" w:rsidP="00B76A5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1ADA46" w14:textId="77777777" w:rsidR="00B76A5E" w:rsidRDefault="00B76A5E" w:rsidP="00B76A5E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to move to a 3-year rolling business plan;</w:t>
      </w:r>
    </w:p>
    <w:p w14:paraId="5C1ADA47" w14:textId="77777777" w:rsidR="00B76A5E" w:rsidRDefault="00B76A5E" w:rsidP="00B76A5E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to roll forward the current 2015/16 business</w:t>
      </w:r>
      <w:r w:rsidR="002B3F45">
        <w:rPr>
          <w:rFonts w:ascii="Arial" w:hAnsi="Arial" w:cs="Arial"/>
          <w:szCs w:val="22"/>
        </w:rPr>
        <w:t xml:space="preserve"> plan</w:t>
      </w:r>
      <w:r>
        <w:rPr>
          <w:rFonts w:ascii="Arial" w:hAnsi="Arial" w:cs="Arial"/>
          <w:szCs w:val="22"/>
        </w:rPr>
        <w:t xml:space="preserve"> to September 2016, with the inclusion of one additional priority “Promoting Health and Wellbeing”; </w:t>
      </w:r>
    </w:p>
    <w:p w14:paraId="5C1ADA48" w14:textId="77777777" w:rsidR="00B76A5E" w:rsidRDefault="00B76A5E" w:rsidP="00B76A5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1ADA49" w14:textId="77777777" w:rsidR="00B76A5E" w:rsidRPr="0021114E" w:rsidRDefault="003601CF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 copy of the business plan, with </w:t>
      </w:r>
      <w:r w:rsidR="00434189">
        <w:rPr>
          <w:rFonts w:ascii="Arial" w:hAnsi="Arial" w:cs="Arial"/>
          <w:szCs w:val="22"/>
        </w:rPr>
        <w:t xml:space="preserve">the additional priority and </w:t>
      </w:r>
      <w:r>
        <w:rPr>
          <w:rFonts w:ascii="Arial" w:hAnsi="Arial" w:cs="Arial"/>
          <w:szCs w:val="22"/>
        </w:rPr>
        <w:t>an updated foreword</w:t>
      </w:r>
      <w:r w:rsidR="002B3F45">
        <w:rPr>
          <w:rFonts w:ascii="Arial" w:hAnsi="Arial" w:cs="Arial"/>
          <w:szCs w:val="22"/>
        </w:rPr>
        <w:t>,</w:t>
      </w:r>
      <w:r w:rsidR="00B76A5E">
        <w:rPr>
          <w:rFonts w:ascii="Arial" w:hAnsi="Arial" w:cs="Arial"/>
          <w:szCs w:val="22"/>
        </w:rPr>
        <w:t xml:space="preserve"> is attached for Executive endorsement</w:t>
      </w:r>
      <w:r>
        <w:rPr>
          <w:rFonts w:ascii="Arial" w:hAnsi="Arial" w:cs="Arial"/>
          <w:szCs w:val="22"/>
        </w:rPr>
        <w:t>.</w:t>
      </w:r>
    </w:p>
    <w:p w14:paraId="5C1ADA4A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5C1ADA57" w14:textId="77777777">
        <w:tc>
          <w:tcPr>
            <w:tcW w:w="9157" w:type="dxa"/>
          </w:tcPr>
          <w:p w14:paraId="5C1ADA4B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5C1ADA4C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4B0FD9">
              <w:rPr>
                <w:rFonts w:ascii="Arial" w:hAnsi="Arial" w:cs="Arial"/>
                <w:b/>
                <w:szCs w:val="22"/>
              </w:rPr>
              <w:t>s</w:t>
            </w:r>
          </w:p>
          <w:p w14:paraId="5C1ADA4D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C1ADA4E" w14:textId="77777777" w:rsidR="002B3F45" w:rsidRDefault="00F70BE1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</w:t>
            </w:r>
            <w:r w:rsidR="00A94B00">
              <w:rPr>
                <w:rFonts w:ascii="Arial" w:hAnsi="Arial" w:cs="Arial"/>
                <w:szCs w:val="22"/>
              </w:rPr>
              <w:t>Executive:</w:t>
            </w:r>
          </w:p>
          <w:p w14:paraId="5C1ADA4F" w14:textId="77777777" w:rsidR="002B3F45" w:rsidRDefault="002B3F45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C1ADA50" w14:textId="15B18A26" w:rsidR="002B3F45" w:rsidRDefault="00377072" w:rsidP="002B3F45">
            <w:pPr>
              <w:pStyle w:val="MainText"/>
              <w:numPr>
                <w:ilvl w:val="0"/>
                <w:numId w:val="35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Note that the current B</w:t>
            </w:r>
            <w:r w:rsidR="002B3F45">
              <w:rPr>
                <w:rFonts w:ascii="Arial" w:hAnsi="Arial" w:cs="Arial"/>
                <w:szCs w:val="22"/>
              </w:rPr>
              <w:t xml:space="preserve">usiness </w:t>
            </w:r>
            <w:r>
              <w:rPr>
                <w:rFonts w:ascii="Arial" w:hAnsi="Arial" w:cs="Arial"/>
                <w:szCs w:val="22"/>
              </w:rPr>
              <w:t>P</w:t>
            </w:r>
            <w:r w:rsidR="00B53168">
              <w:rPr>
                <w:rFonts w:ascii="Arial" w:hAnsi="Arial" w:cs="Arial"/>
                <w:szCs w:val="22"/>
              </w:rPr>
              <w:t xml:space="preserve">lan </w:t>
            </w:r>
            <w:r w:rsidR="002B3F45">
              <w:rPr>
                <w:rFonts w:ascii="Arial" w:hAnsi="Arial" w:cs="Arial"/>
                <w:szCs w:val="22"/>
              </w:rPr>
              <w:t xml:space="preserve">will </w:t>
            </w:r>
            <w:r w:rsidR="00B53168">
              <w:rPr>
                <w:rFonts w:ascii="Arial" w:hAnsi="Arial" w:cs="Arial"/>
                <w:szCs w:val="22"/>
              </w:rPr>
              <w:t xml:space="preserve">be </w:t>
            </w:r>
            <w:r w:rsidR="002B3F45">
              <w:rPr>
                <w:rFonts w:ascii="Arial" w:hAnsi="Arial" w:cs="Arial"/>
                <w:szCs w:val="22"/>
              </w:rPr>
              <w:t>rolled forward to September 2016.</w:t>
            </w:r>
          </w:p>
          <w:p w14:paraId="5C1ADA51" w14:textId="74C776B1" w:rsidR="009C799F" w:rsidRPr="002B3F45" w:rsidRDefault="00377072" w:rsidP="002B3F45">
            <w:pPr>
              <w:pStyle w:val="MainText"/>
              <w:numPr>
                <w:ilvl w:val="0"/>
                <w:numId w:val="35"/>
              </w:numPr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szCs w:val="22"/>
              </w:rPr>
              <w:t>Endorse the updated Business P</w:t>
            </w:r>
            <w:r w:rsidR="002B3F45">
              <w:rPr>
                <w:rFonts w:ascii="Arial" w:hAnsi="Arial" w:cs="Arial"/>
                <w:szCs w:val="22"/>
              </w:rPr>
              <w:t xml:space="preserve">lan attached at </w:t>
            </w:r>
            <w:r w:rsidR="00565766">
              <w:rPr>
                <w:rFonts w:ascii="Arial" w:hAnsi="Arial" w:cs="Arial"/>
                <w:b/>
                <w:szCs w:val="22"/>
              </w:rPr>
              <w:t>Annex A</w:t>
            </w:r>
            <w:bookmarkStart w:id="0" w:name="_GoBack"/>
            <w:bookmarkEnd w:id="0"/>
            <w:r w:rsidR="002B3F45" w:rsidRPr="002B3F45">
              <w:rPr>
                <w:rFonts w:ascii="Arial" w:hAnsi="Arial" w:cs="Arial"/>
                <w:b/>
                <w:szCs w:val="22"/>
              </w:rPr>
              <w:t>.</w:t>
            </w:r>
          </w:p>
          <w:p w14:paraId="5C1ADA52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C1ADA53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5C1ADA54" w14:textId="77777777" w:rsidR="00A94B00" w:rsidRPr="0021114E" w:rsidRDefault="00A94B0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5C1ADA55" w14:textId="77777777" w:rsidR="002B3F45" w:rsidRDefault="002B3F45" w:rsidP="002B3F4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B3F45">
              <w:rPr>
                <w:rFonts w:ascii="Arial" w:hAnsi="Arial" w:cs="Arial"/>
                <w:szCs w:val="22"/>
              </w:rPr>
              <w:t>Subject to</w:t>
            </w:r>
            <w:r>
              <w:rPr>
                <w:rFonts w:ascii="Arial" w:hAnsi="Arial" w:cs="Arial"/>
                <w:szCs w:val="22"/>
              </w:rPr>
              <w:t xml:space="preserve"> members’ comments, updated business plan to uploaded onto the LGA website.</w:t>
            </w:r>
          </w:p>
          <w:p w14:paraId="5C1ADA56" w14:textId="77777777" w:rsidR="000A3935" w:rsidRPr="002B3F45" w:rsidRDefault="002B3F45" w:rsidP="002B3F4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B3F45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5C1ADA5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1ADA59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6"/>
        <w:gridCol w:w="6305"/>
      </w:tblGrid>
      <w:tr w:rsidR="00CC0245" w:rsidRPr="0021114E" w14:paraId="5C1ADA5C" w14:textId="77777777" w:rsidTr="008D332D">
        <w:tc>
          <w:tcPr>
            <w:tcW w:w="2802" w:type="dxa"/>
          </w:tcPr>
          <w:p w14:paraId="5C1ADA5A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C1ADA5B" w14:textId="77777777" w:rsidR="00CC0245" w:rsidRPr="0021114E" w:rsidRDefault="000E2FD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5C1ADA5F" w14:textId="77777777" w:rsidTr="008D332D">
        <w:tc>
          <w:tcPr>
            <w:tcW w:w="2802" w:type="dxa"/>
          </w:tcPr>
          <w:p w14:paraId="5C1ADA5D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5C1ADA5E" w14:textId="77777777" w:rsidR="00C9258A" w:rsidRPr="0021114E" w:rsidRDefault="000E2FD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CC0245" w:rsidRPr="0021114E" w14:paraId="5C1ADA62" w14:textId="77777777" w:rsidTr="008D332D">
        <w:tc>
          <w:tcPr>
            <w:tcW w:w="2802" w:type="dxa"/>
          </w:tcPr>
          <w:p w14:paraId="5C1ADA60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5C1ADA61" w14:textId="77777777" w:rsidR="00CC0245" w:rsidRPr="0021114E" w:rsidRDefault="000E2FD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029 7664 3156</w:t>
            </w:r>
          </w:p>
        </w:tc>
      </w:tr>
      <w:tr w:rsidR="00CC0245" w:rsidRPr="0021114E" w14:paraId="5C1ADA65" w14:textId="77777777" w:rsidTr="006137EA">
        <w:trPr>
          <w:trHeight w:val="507"/>
        </w:trPr>
        <w:tc>
          <w:tcPr>
            <w:tcW w:w="2802" w:type="dxa"/>
          </w:tcPr>
          <w:p w14:paraId="5C1ADA63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5C1ADA64" w14:textId="77777777" w:rsidR="001A07F1" w:rsidRPr="000E2FD3" w:rsidRDefault="00565766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70668A" w:rsidRPr="00DA0680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70668A">
              <w:rPr>
                <w:rFonts w:ascii="Arial" w:hAnsi="Arial" w:cs="Arial"/>
              </w:rPr>
              <w:t xml:space="preserve"> </w:t>
            </w:r>
          </w:p>
        </w:tc>
      </w:tr>
    </w:tbl>
    <w:p w14:paraId="5C1ADA66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5C1ADA67" w14:textId="77777777" w:rsidR="00B24F66" w:rsidRDefault="00B24F66" w:rsidP="004B0FD9">
      <w:pPr>
        <w:spacing w:before="120"/>
        <w:rPr>
          <w:rFonts w:ascii="Arial" w:hAnsi="Arial" w:cs="Arial"/>
          <w:b/>
          <w:szCs w:val="22"/>
        </w:rPr>
      </w:pPr>
      <w:bookmarkStart w:id="3" w:name="MainHeading2"/>
      <w:bookmarkEnd w:id="3"/>
    </w:p>
    <w:sectPr w:rsidR="00B24F66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ADA6A" w14:textId="77777777" w:rsidR="00BB0E26" w:rsidRDefault="00BB0E26">
      <w:r>
        <w:separator/>
      </w:r>
    </w:p>
  </w:endnote>
  <w:endnote w:type="continuationSeparator" w:id="0">
    <w:p w14:paraId="5C1ADA6B" w14:textId="77777777" w:rsidR="00BB0E26" w:rsidRDefault="00BB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9F045E-6A97-48CF-A7E2-12C7FB0198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80C96DC-857E-45D1-8DAC-6393DE24ED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D2F20E-80CA-4455-9811-6011393A05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ADA76" w14:textId="77777777" w:rsidR="0076359D" w:rsidRDefault="0076359D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ADA68" w14:textId="77777777" w:rsidR="00BB0E26" w:rsidRDefault="00BB0E26">
      <w:r>
        <w:separator/>
      </w:r>
    </w:p>
  </w:footnote>
  <w:footnote w:type="continuationSeparator" w:id="0">
    <w:p w14:paraId="5C1ADA69" w14:textId="77777777" w:rsidR="00BB0E26" w:rsidRDefault="00BB0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574"/>
      <w:gridCol w:w="3497"/>
    </w:tblGrid>
    <w:tr w:rsidR="0076359D" w:rsidRPr="004F266E" w14:paraId="5C1ADA6E" w14:textId="77777777" w:rsidTr="00635B21">
      <w:tc>
        <w:tcPr>
          <w:tcW w:w="5637" w:type="dxa"/>
          <w:vMerge w:val="restart"/>
          <w:shd w:val="clear" w:color="auto" w:fill="auto"/>
        </w:tcPr>
        <w:p w14:paraId="5C1ADA6C" w14:textId="77777777" w:rsidR="0076359D" w:rsidRPr="00374227" w:rsidRDefault="0076359D" w:rsidP="007C3AF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C1ADA8E" wp14:editId="5C1ADA8F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auto"/>
          <w:vAlign w:val="center"/>
        </w:tcPr>
        <w:p w14:paraId="5C1ADA6D" w14:textId="77777777" w:rsidR="0076359D" w:rsidRPr="00374227" w:rsidRDefault="00A94B00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76359D">
            <w:rPr>
              <w:rFonts w:ascii="Arial" w:hAnsi="Arial" w:cs="Arial"/>
              <w:b/>
              <w:szCs w:val="22"/>
            </w:rPr>
            <w:t>Executive</w:t>
          </w:r>
        </w:p>
      </w:tc>
    </w:tr>
    <w:tr w:rsidR="0076359D" w14:paraId="5C1ADA71" w14:textId="77777777" w:rsidTr="00635B21">
      <w:trPr>
        <w:trHeight w:val="450"/>
      </w:trPr>
      <w:tc>
        <w:tcPr>
          <w:tcW w:w="5637" w:type="dxa"/>
          <w:vMerge/>
          <w:shd w:val="clear" w:color="auto" w:fill="auto"/>
        </w:tcPr>
        <w:p w14:paraId="5C1ADA6F" w14:textId="77777777" w:rsidR="0076359D" w:rsidRPr="00374227" w:rsidRDefault="0076359D" w:rsidP="007C3AFA">
          <w:pPr>
            <w:pStyle w:val="Header"/>
          </w:pPr>
        </w:p>
      </w:tc>
      <w:tc>
        <w:tcPr>
          <w:tcW w:w="3543" w:type="dxa"/>
          <w:shd w:val="clear" w:color="auto" w:fill="auto"/>
          <w:vAlign w:val="center"/>
        </w:tcPr>
        <w:p w14:paraId="5C1ADA70" w14:textId="77777777" w:rsidR="0076359D" w:rsidRPr="00374227" w:rsidRDefault="0076359D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76359D" w:rsidRPr="004F266E" w14:paraId="5C1ADA74" w14:textId="77777777" w:rsidTr="00635B21">
      <w:trPr>
        <w:trHeight w:val="708"/>
      </w:trPr>
      <w:tc>
        <w:tcPr>
          <w:tcW w:w="5637" w:type="dxa"/>
          <w:vMerge/>
          <w:shd w:val="clear" w:color="auto" w:fill="auto"/>
        </w:tcPr>
        <w:p w14:paraId="5C1ADA72" w14:textId="77777777" w:rsidR="0076359D" w:rsidRPr="00374227" w:rsidRDefault="0076359D" w:rsidP="007C3AFA">
          <w:pPr>
            <w:pStyle w:val="Header"/>
          </w:pPr>
        </w:p>
      </w:tc>
      <w:tc>
        <w:tcPr>
          <w:tcW w:w="3543" w:type="dxa"/>
          <w:shd w:val="clear" w:color="auto" w:fill="auto"/>
          <w:vAlign w:val="center"/>
        </w:tcPr>
        <w:p w14:paraId="5C1ADA73" w14:textId="77777777" w:rsidR="0076359D" w:rsidRPr="00374227" w:rsidRDefault="0076359D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5C1ADA75" w14:textId="77777777" w:rsidR="0076359D" w:rsidRPr="0021114E" w:rsidRDefault="0076359D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ADA77" w14:textId="77777777" w:rsidR="0076359D" w:rsidRDefault="0076359D" w:rsidP="00E64FBC">
    <w:pPr>
      <w:pStyle w:val="Header"/>
      <w:rPr>
        <w:sz w:val="2"/>
      </w:rPr>
    </w:pPr>
  </w:p>
  <w:p w14:paraId="5C1ADA78" w14:textId="77777777" w:rsidR="0076359D" w:rsidRDefault="0076359D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76359D" w:rsidRPr="001D2C76" w14:paraId="5C1ADA7B" w14:textId="77777777" w:rsidTr="00084E44">
      <w:tc>
        <w:tcPr>
          <w:tcW w:w="6062" w:type="dxa"/>
          <w:vMerge w:val="restart"/>
        </w:tcPr>
        <w:p w14:paraId="5C1ADA79" w14:textId="77777777" w:rsidR="0076359D" w:rsidRDefault="0076359D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C1ADA90" wp14:editId="5C1ADA91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5C1ADA7A" w14:textId="77777777" w:rsidR="0076359D" w:rsidRPr="001D2C76" w:rsidRDefault="0076359D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76359D" w14:paraId="5C1ADA7E" w14:textId="77777777" w:rsidTr="00084E44">
      <w:trPr>
        <w:trHeight w:val="450"/>
      </w:trPr>
      <w:tc>
        <w:tcPr>
          <w:tcW w:w="6062" w:type="dxa"/>
          <w:vMerge/>
        </w:tcPr>
        <w:p w14:paraId="5C1ADA7C" w14:textId="77777777" w:rsidR="0076359D" w:rsidRDefault="0076359D" w:rsidP="00546D0D">
          <w:pPr>
            <w:pStyle w:val="Header"/>
          </w:pPr>
        </w:p>
      </w:tc>
      <w:tc>
        <w:tcPr>
          <w:tcW w:w="3225" w:type="dxa"/>
        </w:tcPr>
        <w:p w14:paraId="5C1ADA7D" w14:textId="77777777" w:rsidR="0076359D" w:rsidRDefault="0076359D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76359D" w14:paraId="5C1ADA82" w14:textId="77777777" w:rsidTr="00084E44">
      <w:trPr>
        <w:trHeight w:val="450"/>
      </w:trPr>
      <w:tc>
        <w:tcPr>
          <w:tcW w:w="6062" w:type="dxa"/>
          <w:vMerge/>
        </w:tcPr>
        <w:p w14:paraId="5C1ADA7F" w14:textId="77777777" w:rsidR="0076359D" w:rsidRDefault="0076359D" w:rsidP="00546D0D">
          <w:pPr>
            <w:pStyle w:val="Header"/>
          </w:pPr>
        </w:p>
      </w:tc>
      <w:tc>
        <w:tcPr>
          <w:tcW w:w="3225" w:type="dxa"/>
        </w:tcPr>
        <w:p w14:paraId="5C1ADA80" w14:textId="77777777" w:rsidR="0076359D" w:rsidRDefault="0076359D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5C1ADA81" w14:textId="77777777" w:rsidR="0076359D" w:rsidRPr="00546D0D" w:rsidRDefault="0076359D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5C1ADA83" w14:textId="77777777" w:rsidR="0076359D" w:rsidRDefault="0076359D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8"/>
      <w:gridCol w:w="3223"/>
    </w:tblGrid>
    <w:tr w:rsidR="0076359D" w:rsidRPr="004F266E" w14:paraId="5C1ADA86" w14:textId="77777777" w:rsidTr="008A7FB5">
      <w:tc>
        <w:tcPr>
          <w:tcW w:w="5920" w:type="dxa"/>
          <w:vMerge w:val="restart"/>
          <w:shd w:val="clear" w:color="auto" w:fill="auto"/>
        </w:tcPr>
        <w:p w14:paraId="5C1ADA84" w14:textId="77777777" w:rsidR="0076359D" w:rsidRPr="00374227" w:rsidRDefault="0076359D" w:rsidP="007C3AF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C1ADA92" wp14:editId="5C1ADA93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5C1ADA85" w14:textId="77777777" w:rsidR="0076359D" w:rsidRPr="00374227" w:rsidRDefault="0076359D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Executive</w:t>
          </w:r>
        </w:p>
      </w:tc>
    </w:tr>
    <w:tr w:rsidR="0076359D" w14:paraId="5C1ADA89" w14:textId="77777777" w:rsidTr="008A7FB5">
      <w:trPr>
        <w:trHeight w:val="450"/>
      </w:trPr>
      <w:tc>
        <w:tcPr>
          <w:tcW w:w="5920" w:type="dxa"/>
          <w:vMerge/>
          <w:shd w:val="clear" w:color="auto" w:fill="auto"/>
        </w:tcPr>
        <w:p w14:paraId="5C1ADA87" w14:textId="77777777" w:rsidR="0076359D" w:rsidRPr="00374227" w:rsidRDefault="0076359D" w:rsidP="007C3AF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C1ADA88" w14:textId="77777777" w:rsidR="0076359D" w:rsidRPr="00374227" w:rsidRDefault="0076359D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76359D" w:rsidRPr="004F266E" w14:paraId="5C1ADA8C" w14:textId="77777777" w:rsidTr="008A7FB5">
      <w:trPr>
        <w:trHeight w:val="708"/>
      </w:trPr>
      <w:tc>
        <w:tcPr>
          <w:tcW w:w="5920" w:type="dxa"/>
          <w:vMerge/>
          <w:shd w:val="clear" w:color="auto" w:fill="auto"/>
        </w:tcPr>
        <w:p w14:paraId="5C1ADA8A" w14:textId="77777777" w:rsidR="0076359D" w:rsidRPr="00374227" w:rsidRDefault="0076359D" w:rsidP="007C3AF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C1ADA8B" w14:textId="77777777" w:rsidR="0076359D" w:rsidRPr="00374227" w:rsidRDefault="0076359D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</w:p>
      </w:tc>
    </w:tr>
  </w:tbl>
  <w:p w14:paraId="5C1ADA8D" w14:textId="77777777" w:rsidR="0076359D" w:rsidRPr="0021114E" w:rsidRDefault="0076359D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E0F7519"/>
    <w:multiLevelType w:val="hybridMultilevel"/>
    <w:tmpl w:val="3C6C4C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FC21F7"/>
    <w:multiLevelType w:val="multilevel"/>
    <w:tmpl w:val="6E02A8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90526"/>
    <w:multiLevelType w:val="hybridMultilevel"/>
    <w:tmpl w:val="575E1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E287B"/>
    <w:multiLevelType w:val="hybridMultilevel"/>
    <w:tmpl w:val="B9E4070E"/>
    <w:lvl w:ilvl="0" w:tplc="0BF06C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F084B"/>
    <w:multiLevelType w:val="hybridMultilevel"/>
    <w:tmpl w:val="8DCEA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1B49A4"/>
    <w:multiLevelType w:val="hybridMultilevel"/>
    <w:tmpl w:val="A83E02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23580D"/>
    <w:multiLevelType w:val="hybridMultilevel"/>
    <w:tmpl w:val="77F8C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9"/>
  </w:num>
  <w:num w:numId="3">
    <w:abstractNumId w:val="22"/>
  </w:num>
  <w:num w:numId="4">
    <w:abstractNumId w:val="33"/>
  </w:num>
  <w:num w:numId="5">
    <w:abstractNumId w:val="21"/>
  </w:num>
  <w:num w:numId="6">
    <w:abstractNumId w:val="16"/>
  </w:num>
  <w:num w:numId="7">
    <w:abstractNumId w:val="29"/>
  </w:num>
  <w:num w:numId="8">
    <w:abstractNumId w:val="11"/>
  </w:num>
  <w:num w:numId="9">
    <w:abstractNumId w:val="5"/>
  </w:num>
  <w:num w:numId="10">
    <w:abstractNumId w:val="3"/>
  </w:num>
  <w:num w:numId="11">
    <w:abstractNumId w:val="12"/>
  </w:num>
  <w:num w:numId="12">
    <w:abstractNumId w:val="23"/>
  </w:num>
  <w:num w:numId="13">
    <w:abstractNumId w:val="15"/>
  </w:num>
  <w:num w:numId="14">
    <w:abstractNumId w:val="34"/>
  </w:num>
  <w:num w:numId="15">
    <w:abstractNumId w:val="20"/>
  </w:num>
  <w:num w:numId="16">
    <w:abstractNumId w:val="2"/>
  </w:num>
  <w:num w:numId="17">
    <w:abstractNumId w:val="32"/>
  </w:num>
  <w:num w:numId="18">
    <w:abstractNumId w:val="19"/>
  </w:num>
  <w:num w:numId="19">
    <w:abstractNumId w:val="10"/>
  </w:num>
  <w:num w:numId="20">
    <w:abstractNumId w:val="14"/>
  </w:num>
  <w:num w:numId="21">
    <w:abstractNumId w:val="25"/>
  </w:num>
  <w:num w:numId="22">
    <w:abstractNumId w:val="18"/>
  </w:num>
  <w:num w:numId="23">
    <w:abstractNumId w:val="30"/>
  </w:num>
  <w:num w:numId="24">
    <w:abstractNumId w:val="17"/>
  </w:num>
  <w:num w:numId="25">
    <w:abstractNumId w:val="7"/>
  </w:num>
  <w:num w:numId="26">
    <w:abstractNumId w:val="31"/>
  </w:num>
  <w:num w:numId="27">
    <w:abstractNumId w:val="0"/>
  </w:num>
  <w:num w:numId="28">
    <w:abstractNumId w:val="4"/>
  </w:num>
  <w:num w:numId="29">
    <w:abstractNumId w:val="1"/>
  </w:num>
  <w:num w:numId="30">
    <w:abstractNumId w:val="27"/>
  </w:num>
  <w:num w:numId="31">
    <w:abstractNumId w:val="28"/>
  </w:num>
  <w:num w:numId="32">
    <w:abstractNumId w:val="8"/>
  </w:num>
  <w:num w:numId="33">
    <w:abstractNumId w:val="26"/>
  </w:num>
  <w:num w:numId="34">
    <w:abstractNumId w:val="6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14139"/>
    <w:rsid w:val="000367FF"/>
    <w:rsid w:val="0005285D"/>
    <w:rsid w:val="00061956"/>
    <w:rsid w:val="00061ECE"/>
    <w:rsid w:val="00081B2C"/>
    <w:rsid w:val="00084E44"/>
    <w:rsid w:val="000A3935"/>
    <w:rsid w:val="000A6B36"/>
    <w:rsid w:val="000A7FC2"/>
    <w:rsid w:val="000B09F5"/>
    <w:rsid w:val="000C3360"/>
    <w:rsid w:val="000D2BDB"/>
    <w:rsid w:val="000D702D"/>
    <w:rsid w:val="000E2FD3"/>
    <w:rsid w:val="000E5E39"/>
    <w:rsid w:val="00100FC2"/>
    <w:rsid w:val="0010253D"/>
    <w:rsid w:val="001129BF"/>
    <w:rsid w:val="001172B6"/>
    <w:rsid w:val="001224A4"/>
    <w:rsid w:val="00154936"/>
    <w:rsid w:val="00173D5A"/>
    <w:rsid w:val="0017617B"/>
    <w:rsid w:val="001A07F1"/>
    <w:rsid w:val="001A38D2"/>
    <w:rsid w:val="001A7A02"/>
    <w:rsid w:val="001D2C76"/>
    <w:rsid w:val="001D6703"/>
    <w:rsid w:val="001E476B"/>
    <w:rsid w:val="001E4CE7"/>
    <w:rsid w:val="00203868"/>
    <w:rsid w:val="002067A5"/>
    <w:rsid w:val="0021114E"/>
    <w:rsid w:val="00223F45"/>
    <w:rsid w:val="002414C2"/>
    <w:rsid w:val="00254DF4"/>
    <w:rsid w:val="0027742F"/>
    <w:rsid w:val="00284053"/>
    <w:rsid w:val="002A0C7D"/>
    <w:rsid w:val="002A0D9E"/>
    <w:rsid w:val="002B1A04"/>
    <w:rsid w:val="002B3F45"/>
    <w:rsid w:val="002D0658"/>
    <w:rsid w:val="002F15DD"/>
    <w:rsid w:val="00302667"/>
    <w:rsid w:val="00324E86"/>
    <w:rsid w:val="003601CF"/>
    <w:rsid w:val="00363ED4"/>
    <w:rsid w:val="00372DE6"/>
    <w:rsid w:val="00377072"/>
    <w:rsid w:val="003978FB"/>
    <w:rsid w:val="003C77A8"/>
    <w:rsid w:val="003E20D5"/>
    <w:rsid w:val="003E4825"/>
    <w:rsid w:val="003E4B3E"/>
    <w:rsid w:val="00403792"/>
    <w:rsid w:val="0041006B"/>
    <w:rsid w:val="0042168F"/>
    <w:rsid w:val="00434189"/>
    <w:rsid w:val="00435D57"/>
    <w:rsid w:val="004401AF"/>
    <w:rsid w:val="00444C86"/>
    <w:rsid w:val="00457450"/>
    <w:rsid w:val="004728FB"/>
    <w:rsid w:val="00481354"/>
    <w:rsid w:val="004B0FD9"/>
    <w:rsid w:val="004D2F6A"/>
    <w:rsid w:val="004D36F3"/>
    <w:rsid w:val="004F12FE"/>
    <w:rsid w:val="00546D0D"/>
    <w:rsid w:val="005614CC"/>
    <w:rsid w:val="00565766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35B21"/>
    <w:rsid w:val="00646A98"/>
    <w:rsid w:val="00650936"/>
    <w:rsid w:val="00654832"/>
    <w:rsid w:val="006A0E31"/>
    <w:rsid w:val="006A5B68"/>
    <w:rsid w:val="006A6D64"/>
    <w:rsid w:val="006B4E36"/>
    <w:rsid w:val="006C33DB"/>
    <w:rsid w:val="006C6FAD"/>
    <w:rsid w:val="006F0CCB"/>
    <w:rsid w:val="0070668A"/>
    <w:rsid w:val="00706D3A"/>
    <w:rsid w:val="0076359D"/>
    <w:rsid w:val="007670B0"/>
    <w:rsid w:val="007A063E"/>
    <w:rsid w:val="007B7A0E"/>
    <w:rsid w:val="007C1849"/>
    <w:rsid w:val="007C2BC2"/>
    <w:rsid w:val="007C3AFA"/>
    <w:rsid w:val="007E2685"/>
    <w:rsid w:val="007F248F"/>
    <w:rsid w:val="007F24E8"/>
    <w:rsid w:val="008144E3"/>
    <w:rsid w:val="00841710"/>
    <w:rsid w:val="00860C8D"/>
    <w:rsid w:val="008642F3"/>
    <w:rsid w:val="0087174A"/>
    <w:rsid w:val="0087546A"/>
    <w:rsid w:val="008772F4"/>
    <w:rsid w:val="00893E53"/>
    <w:rsid w:val="008A44E2"/>
    <w:rsid w:val="008A7FB5"/>
    <w:rsid w:val="008C3AFD"/>
    <w:rsid w:val="008D1B23"/>
    <w:rsid w:val="008D332D"/>
    <w:rsid w:val="008E5AE8"/>
    <w:rsid w:val="008F3A81"/>
    <w:rsid w:val="00900172"/>
    <w:rsid w:val="00914A91"/>
    <w:rsid w:val="009247CE"/>
    <w:rsid w:val="0092710B"/>
    <w:rsid w:val="00930CFD"/>
    <w:rsid w:val="00931FA5"/>
    <w:rsid w:val="0094468C"/>
    <w:rsid w:val="00951303"/>
    <w:rsid w:val="00967F3E"/>
    <w:rsid w:val="00982B41"/>
    <w:rsid w:val="00993971"/>
    <w:rsid w:val="009B0968"/>
    <w:rsid w:val="009C64BE"/>
    <w:rsid w:val="009C7622"/>
    <w:rsid w:val="009C799F"/>
    <w:rsid w:val="009D281A"/>
    <w:rsid w:val="009D5D4A"/>
    <w:rsid w:val="009D6157"/>
    <w:rsid w:val="009E17B8"/>
    <w:rsid w:val="009E64CF"/>
    <w:rsid w:val="00A05560"/>
    <w:rsid w:val="00A05A24"/>
    <w:rsid w:val="00A11170"/>
    <w:rsid w:val="00A41125"/>
    <w:rsid w:val="00A44775"/>
    <w:rsid w:val="00A601EC"/>
    <w:rsid w:val="00A67E0E"/>
    <w:rsid w:val="00A71CD2"/>
    <w:rsid w:val="00A7644D"/>
    <w:rsid w:val="00A9189F"/>
    <w:rsid w:val="00A92B3B"/>
    <w:rsid w:val="00A94B00"/>
    <w:rsid w:val="00AA5C07"/>
    <w:rsid w:val="00AA6F4D"/>
    <w:rsid w:val="00AC605D"/>
    <w:rsid w:val="00B0159A"/>
    <w:rsid w:val="00B162A5"/>
    <w:rsid w:val="00B24F66"/>
    <w:rsid w:val="00B35035"/>
    <w:rsid w:val="00B51B1C"/>
    <w:rsid w:val="00B53168"/>
    <w:rsid w:val="00B5364D"/>
    <w:rsid w:val="00B63F0D"/>
    <w:rsid w:val="00B668B0"/>
    <w:rsid w:val="00B67071"/>
    <w:rsid w:val="00B7585E"/>
    <w:rsid w:val="00B76A5E"/>
    <w:rsid w:val="00B92155"/>
    <w:rsid w:val="00BB0E26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211CA"/>
    <w:rsid w:val="00D620BE"/>
    <w:rsid w:val="00D66905"/>
    <w:rsid w:val="00D77253"/>
    <w:rsid w:val="00D84788"/>
    <w:rsid w:val="00D903DC"/>
    <w:rsid w:val="00DA0183"/>
    <w:rsid w:val="00DD7640"/>
    <w:rsid w:val="00DF11AC"/>
    <w:rsid w:val="00E05C9A"/>
    <w:rsid w:val="00E11424"/>
    <w:rsid w:val="00E27467"/>
    <w:rsid w:val="00E4011A"/>
    <w:rsid w:val="00E52D8B"/>
    <w:rsid w:val="00E64FBC"/>
    <w:rsid w:val="00E650C7"/>
    <w:rsid w:val="00E764C1"/>
    <w:rsid w:val="00E7710E"/>
    <w:rsid w:val="00E83EB8"/>
    <w:rsid w:val="00E84B8B"/>
    <w:rsid w:val="00E9787C"/>
    <w:rsid w:val="00EB1237"/>
    <w:rsid w:val="00F23B3B"/>
    <w:rsid w:val="00F37E22"/>
    <w:rsid w:val="00F6257D"/>
    <w:rsid w:val="00F6671D"/>
    <w:rsid w:val="00F66928"/>
    <w:rsid w:val="00F70BE1"/>
    <w:rsid w:val="00F74024"/>
    <w:rsid w:val="00F74F32"/>
    <w:rsid w:val="00F77051"/>
    <w:rsid w:val="00F831A9"/>
    <w:rsid w:val="00F85656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ADA37"/>
  <w15:docId w15:val="{083527FC-E9CC-40CC-B3D3-823B965F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4179BA136D67498F9A0C1FB764B744" ma:contentTypeVersion="0" ma:contentTypeDescription="Create a new document." ma:contentTypeScope="" ma:versionID="6d3275215edaa0ecbaa44839723c71b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74833A-CCF8-467E-BCB1-C21E8FF719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EA5FDBF0-423C-4E56-BB9C-CF8AA1F4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554AA489</Template>
  <TotalTime>4</TotalTime>
  <Pages>1</Pages>
  <Words>183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Paul Goodchild</cp:lastModifiedBy>
  <cp:revision>6</cp:revision>
  <cp:lastPrinted>2010-08-12T11:06:00Z</cp:lastPrinted>
  <dcterms:created xsi:type="dcterms:W3CDTF">2015-12-01T11:55:00Z</dcterms:created>
  <dcterms:modified xsi:type="dcterms:W3CDTF">2015-12-03T17:56:00Z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0x010100EA4179BA136D67498F9A0C1FB764B744</vt:lpwstr>
  </property>
</Properties>
</file>